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021C3" w14:textId="52322ED5" w:rsidR="00394944" w:rsidRPr="00274630" w:rsidRDefault="00274630" w:rsidP="00274630">
      <w:pPr>
        <w:pStyle w:val="Title"/>
      </w:pPr>
      <w:r w:rsidRPr="00274630">
        <w:t>Real Estate Development Marketing Act</w:t>
      </w:r>
    </w:p>
    <w:p w14:paraId="5AAC2243" w14:textId="12D18B58" w:rsidR="00E604A4" w:rsidRDefault="004969D3" w:rsidP="00A667D2">
      <w:pPr>
        <w:pStyle w:val="Subtitle"/>
      </w:pPr>
      <w:r>
        <w:t xml:space="preserve">Policy Statement </w:t>
      </w:r>
      <w:r w:rsidR="00C93FFF">
        <w:t>10</w:t>
      </w:r>
    </w:p>
    <w:p w14:paraId="18AB37D0" w14:textId="0DFD5C2C" w:rsidR="004969D3" w:rsidRDefault="004969D3" w:rsidP="00A667D2">
      <w:pPr>
        <w:pStyle w:val="Heading1"/>
        <w:spacing w:before="360"/>
      </w:pPr>
      <w:r>
        <w:t xml:space="preserve">DISCLOSURE STATEMENT REQUIREMENTS FOR DEVELOPMENT PROPERTY CONSISTING OF </w:t>
      </w:r>
      <w:r w:rsidR="00C93FFF">
        <w:t>Two or More Cooperative Interests</w:t>
      </w:r>
    </w:p>
    <w:p w14:paraId="7B88E75F" w14:textId="4BC5C3F9" w:rsidR="004969D3" w:rsidRDefault="005A3FFB" w:rsidP="001675AD">
      <w:pPr>
        <w:pStyle w:val="BCFSASubtitlenoline"/>
        <w:spacing w:after="480"/>
      </w:pPr>
      <w:r>
        <w:t>Effective October 1, 2014</w:t>
      </w:r>
    </w:p>
    <w:p w14:paraId="1078428B" w14:textId="1EF679E9" w:rsidR="00C93FFF" w:rsidRDefault="00C93FFF" w:rsidP="00C93FFF">
      <w:pPr>
        <w:pStyle w:val="ListNumber"/>
      </w:pPr>
      <w:r>
        <w:t>Interpretation</w:t>
      </w:r>
    </w:p>
    <w:p w14:paraId="68B4DAEA" w14:textId="77777777" w:rsidR="00C93FFF" w:rsidRDefault="00C93FFF" w:rsidP="00C93FFF">
      <w:pPr>
        <w:pStyle w:val="BodyText"/>
      </w:pPr>
      <w:r>
        <w:t>In this Policy Statement:</w:t>
      </w:r>
    </w:p>
    <w:p w14:paraId="65FF7B90" w14:textId="0C2A6AAA" w:rsidR="00C93FFF" w:rsidRDefault="00C93FFF" w:rsidP="00C93FFF">
      <w:pPr>
        <w:pStyle w:val="ListNumber2"/>
      </w:pPr>
      <w:r>
        <w:t xml:space="preserve">"Act" means the </w:t>
      </w:r>
      <w:r w:rsidR="00274630" w:rsidRPr="00274630">
        <w:rPr>
          <w:i/>
        </w:rPr>
        <w:t>Real Estate Development Marketing Act</w:t>
      </w:r>
      <w:r>
        <w:t>; and</w:t>
      </w:r>
    </w:p>
    <w:p w14:paraId="7E83C5FA" w14:textId="120E61B8" w:rsidR="00C93FFF" w:rsidRDefault="00C93FFF" w:rsidP="00C93FFF">
      <w:pPr>
        <w:pStyle w:val="ListNumber2"/>
      </w:pPr>
      <w:r>
        <w:t>unless the context otherwise requires, other words and expressions have the meanings given to them in the Act.</w:t>
      </w:r>
    </w:p>
    <w:p w14:paraId="1155B28D" w14:textId="70AFB01D" w:rsidR="00C93FFF" w:rsidRDefault="00C93FFF" w:rsidP="00C93FFF">
      <w:pPr>
        <w:pStyle w:val="ListNumber"/>
      </w:pPr>
      <w:r>
        <w:t>Disclosure Statement Filing and Distribution</w:t>
      </w:r>
    </w:p>
    <w:p w14:paraId="2E486069" w14:textId="40CC42D9" w:rsidR="00C93FFF" w:rsidRDefault="00C93FFF" w:rsidP="00C93FFF">
      <w:pPr>
        <w:pStyle w:val="BodyText"/>
      </w:pPr>
      <w:r>
        <w:t>Unless exempted by the regulations, section 14 of the Act requires developers to file a disclosure statement with the superintendent before marketing a development unit in development property. The disclosure statement must:</w:t>
      </w:r>
    </w:p>
    <w:p w14:paraId="2E261264" w14:textId="4CC77888" w:rsidR="00C93FFF" w:rsidRDefault="00C93FFF" w:rsidP="00C93FFF">
      <w:pPr>
        <w:pStyle w:val="ListNumber2"/>
      </w:pPr>
      <w:r>
        <w:t>be in the form and include the content required by the superintendent;</w:t>
      </w:r>
    </w:p>
    <w:p w14:paraId="059C5515" w14:textId="1B67C516" w:rsidR="00C93FFF" w:rsidRDefault="00C93FFF" w:rsidP="00C93FFF">
      <w:pPr>
        <w:pStyle w:val="ListNumber2"/>
      </w:pPr>
      <w:r>
        <w:t>without misrepresentation, plainly disclose all material facts;</w:t>
      </w:r>
    </w:p>
    <w:p w14:paraId="5978B66F" w14:textId="7700A200" w:rsidR="00C93FFF" w:rsidRDefault="00C93FFF" w:rsidP="00C93FFF">
      <w:pPr>
        <w:pStyle w:val="ListNumber2"/>
      </w:pPr>
      <w:r>
        <w:t>set out the substance of a purchaser's rescission rights; and</w:t>
      </w:r>
    </w:p>
    <w:p w14:paraId="1799FF67" w14:textId="6E53BF00" w:rsidR="00C93FFF" w:rsidRDefault="00C93FFF" w:rsidP="00C93FFF">
      <w:pPr>
        <w:pStyle w:val="ListNumber2"/>
      </w:pPr>
      <w:r>
        <w:t>be signed as required by the regulations.</w:t>
      </w:r>
    </w:p>
    <w:p w14:paraId="1F292B21" w14:textId="217612BF" w:rsidR="00C93FFF" w:rsidRPr="00E22B69" w:rsidRDefault="00C93FFF" w:rsidP="00C93FFF">
      <w:pPr>
        <w:pStyle w:val="BodyText"/>
        <w:rPr>
          <w:rStyle w:val="Strong"/>
        </w:rPr>
      </w:pPr>
      <w:r w:rsidRPr="00E22B69">
        <w:rPr>
          <w:rStyle w:val="Strong"/>
        </w:rPr>
        <w:t>The form and content required by the superintendent for disclosure statements filed in relation to development property consisting of two or more cooperative interests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00F4B0F3" w14:textId="7B29D2A4" w:rsidR="00C93FFF" w:rsidRPr="00E22B69" w:rsidRDefault="00C93FFF" w:rsidP="00C93FFF">
      <w:pPr>
        <w:pStyle w:val="BodyText"/>
        <w:rPr>
          <w:rStyle w:val="Strong"/>
        </w:rPr>
      </w:pPr>
      <w:r w:rsidRPr="00E22B69">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6658677B" w14:textId="3CB7AD7C" w:rsidR="00C93FFF" w:rsidRPr="00E22B69" w:rsidRDefault="00C93FFF" w:rsidP="00C93FFF">
      <w:pPr>
        <w:pStyle w:val="BodyText"/>
        <w:rPr>
          <w:rStyle w:val="Strong"/>
        </w:rPr>
      </w:pPr>
      <w:r w:rsidRPr="00E22B69">
        <w:rPr>
          <w:rStyle w:val="Strong"/>
        </w:rPr>
        <w:t xml:space="preserve">In accordance with section 15(3) of the Act, and the </w:t>
      </w:r>
      <w:r w:rsidR="00274630" w:rsidRPr="00274630">
        <w:rPr>
          <w:rStyle w:val="Strong"/>
          <w:i/>
        </w:rPr>
        <w:t>Electronic Transactions Act</w:t>
      </w:r>
      <w:r w:rsidRPr="00E22B69">
        <w:rPr>
          <w:rStyle w:val="Strong"/>
        </w:rPr>
        <w:t>, a developer may provide a copy of a disclosure statement by electronic means but only with the written consent of the purchaser.</w:t>
      </w:r>
    </w:p>
    <w:p w14:paraId="7ABCA989" w14:textId="22DEF4C2" w:rsidR="00C93FFF" w:rsidRDefault="00C93FFF" w:rsidP="00C93FFF">
      <w:pPr>
        <w:pStyle w:val="ListBullet2"/>
      </w:pPr>
      <w:r>
        <w:lastRenderedPageBreak/>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cooperative interest. Accordingly, developers should file a disclosure statement before using any such agreement or receiving any deposit or other consideration.</w:t>
      </w:r>
    </w:p>
    <w:p w14:paraId="2D86A742" w14:textId="37E0F85E" w:rsidR="00C93FFF" w:rsidRDefault="00C93FFF" w:rsidP="00E22B69">
      <w:pPr>
        <w:pStyle w:val="ListContinue2"/>
      </w:pPr>
      <w:r>
        <w:t xml:space="preserve">Developers may advertise a proposed development and communicate with potential purchasers so long as potential purchasers </w:t>
      </w:r>
      <w:r w:rsidRPr="00274630">
        <w:rPr>
          <w:rStyle w:val="Strong"/>
        </w:rPr>
        <w:t>do not</w:t>
      </w:r>
      <w:r>
        <w:t xml:space="preserve"> gain the impression that they have a right to acquire a cooperative interest. To avoid confusion, it is recommended that every advertisement contain the developers’ name and address, the telephone number of at least one representative from whom information and a copy of the disclosure statement (when available) may be obtained, and a </w:t>
      </w:r>
      <w:r w:rsidRPr="00274630">
        <w:rPr>
          <w:rStyle w:val="Strong"/>
        </w:rPr>
        <w:t>prominent disclaimer</w:t>
      </w:r>
      <w:r>
        <w:t xml:space="preserve"> stating that the advertisement is </w:t>
      </w:r>
      <w:r w:rsidRPr="00274630">
        <w:rPr>
          <w:rStyle w:val="Strong"/>
        </w:rPr>
        <w:t>not</w:t>
      </w:r>
      <w:r>
        <w:t xml:space="preserve"> an offering for sale and that such an offering can only be made after filing a disclosure statement.</w:t>
      </w:r>
    </w:p>
    <w:p w14:paraId="11B7E02A" w14:textId="1F044BE3" w:rsidR="00C93FFF" w:rsidRDefault="00C93FFF" w:rsidP="00C93FFF">
      <w:pPr>
        <w:pStyle w:val="ListNumber"/>
      </w:pPr>
      <w:r>
        <w:t>Form and Content of the Disclosure Statement</w:t>
      </w:r>
    </w:p>
    <w:p w14:paraId="0CE6BF72" w14:textId="32551129" w:rsidR="00C93FFF" w:rsidRDefault="00C93FFF" w:rsidP="00C93FFF">
      <w:pPr>
        <w:pStyle w:val="BodyText"/>
      </w:pPr>
      <w:r>
        <w:t xml:space="preserve">Form 10 sets out the form and content required under section 14 of the Act for disclosure statements filed in relation to cooperative interests in a cooperative association. </w:t>
      </w:r>
      <w:r w:rsidRPr="00343022">
        <w:rPr>
          <w:rStyle w:val="Strong"/>
        </w:rPr>
        <w:t>The information contained in each disclosure statement must be set out in the order contained in Form 10. If a section does not apply to a particular development property, the section must state "not applicable"</w:t>
      </w:r>
      <w:r>
        <w:t>. Sections and subsections may be added by a developer, as required, to meet the developer's obligation to disclose plainly all material facts.</w:t>
      </w:r>
    </w:p>
    <w:p w14:paraId="5F2FEC5E" w14:textId="43CFE055" w:rsidR="00C93FFF" w:rsidRDefault="00C93FFF" w:rsidP="00C93FFF">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27BBDEC7" w14:textId="02E006FB" w:rsidR="00C93FFF" w:rsidRDefault="00C93FFF" w:rsidP="00C93FFF">
      <w:pPr>
        <w:pStyle w:val="ListNumber"/>
      </w:pPr>
      <w:r>
        <w:t>Enforcement</w:t>
      </w:r>
    </w:p>
    <w:p w14:paraId="55E39B23" w14:textId="150CD101" w:rsidR="00C93FFF" w:rsidRDefault="00C93FFF" w:rsidP="00C93FFF">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3DD30AFC" w14:textId="4387B67C" w:rsidR="00C93FFF" w:rsidRDefault="00C93FFF" w:rsidP="00C93FFF">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6495F4AE" w14:textId="79B197DA" w:rsidR="00C93FFF" w:rsidRDefault="00C93FFF" w:rsidP="00C93FFF">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w:t>
      </w:r>
      <w:r w:rsidR="00016B78">
        <w:t>0</w:t>
      </w:r>
      <w:r>
        <w:t>0,000 or, in the case of an individual, not more than $25</w:t>
      </w:r>
      <w:r w:rsidR="00016B78">
        <w:t>0</w:t>
      </w:r>
      <w:r>
        <w:t>,000. The superintendent may also order the developer to pay enforcement expenses or choose to recommend prosecution under section 39 of the Act.</w:t>
      </w:r>
    </w:p>
    <w:p w14:paraId="67D8B1A4" w14:textId="77777777" w:rsidR="00C93FFF" w:rsidRDefault="00C93FFF" w:rsidP="00C93FFF">
      <w:pPr>
        <w:pStyle w:val="BodyText"/>
      </w:pPr>
      <w:r>
        <w:t> </w:t>
      </w:r>
    </w:p>
    <w:p w14:paraId="4C6EE6D4" w14:textId="6778718B" w:rsidR="00C93FFF" w:rsidRDefault="00C93FFF" w:rsidP="00C93FFF">
      <w:pPr>
        <w:pStyle w:val="ListNumber"/>
      </w:pPr>
      <w:r>
        <w:lastRenderedPageBreak/>
        <w:t>Transitional Provisions – Filings Prior to October 1, 2014</w:t>
      </w:r>
    </w:p>
    <w:p w14:paraId="190D8455" w14:textId="0A262029" w:rsidR="00C93FFF" w:rsidRDefault="00C93FFF" w:rsidP="00C93FFF">
      <w:pPr>
        <w:pStyle w:val="BodyText"/>
      </w:pPr>
      <w:r>
        <w:t xml:space="preserve">Despite section 2 above, a disclosure statement or prospectus filed under the Act prior to October 1, 2014, including any disclosure statement or prospectus submitted under the now repealed </w:t>
      </w:r>
      <w:r w:rsidR="00274630" w:rsidRPr="00274630">
        <w:rPr>
          <w:i/>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5FBD5E0D" w14:textId="12A8E1B4" w:rsidR="00C93FFF" w:rsidRDefault="00C93FFF" w:rsidP="00C93FFF">
      <w:pPr>
        <w:pStyle w:val="ListNumber"/>
      </w:pPr>
      <w:r>
        <w:t>Filings On or After October 1, 2014</w:t>
      </w:r>
    </w:p>
    <w:p w14:paraId="7CFC05F0" w14:textId="369A7D15" w:rsidR="00C93FFF" w:rsidRPr="00C93FFF" w:rsidRDefault="00C93FFF" w:rsidP="00C93FFF">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10.</w:t>
      </w:r>
    </w:p>
    <w:p w14:paraId="0ADF9B4A" w14:textId="110F573D" w:rsidR="003C75A4" w:rsidRDefault="003C75A4" w:rsidP="003C75A4">
      <w:pPr>
        <w:pStyle w:val="Heading1"/>
        <w:pageBreakBefore/>
        <w:jc w:val="center"/>
      </w:pPr>
      <w:r>
        <w:lastRenderedPageBreak/>
        <w:t xml:space="preserve">Form </w:t>
      </w:r>
      <w:r w:rsidR="00C93FFF">
        <w:t>10</w:t>
      </w:r>
    </w:p>
    <w:p w14:paraId="3F5513AA" w14:textId="09FC5120" w:rsidR="003C75A4" w:rsidRDefault="00C93FFF" w:rsidP="003C75A4">
      <w:pPr>
        <w:pStyle w:val="ListBullet2"/>
      </w:pPr>
      <w:r w:rsidRPr="00C93FFF">
        <w:t>If an offering relates to a development property that has not yet been completed, please also include the additional disclosure required under the Superintendent of Real Estate’s Policy Statement 14 (Development Property Not Yet Completed</w:t>
      </w:r>
      <w:r w:rsidR="003C75A4">
        <w:t>).</w:t>
      </w:r>
    </w:p>
    <w:p w14:paraId="3DE039EC" w14:textId="2EEA6FBE" w:rsidR="003C75A4" w:rsidRDefault="00C93FFF" w:rsidP="003C75A4">
      <w:pPr>
        <w:pStyle w:val="ListContinue2"/>
      </w:pPr>
      <w:r w:rsidRPr="00C93FFF">
        <w:t>If an offering relates to real estate securities, please also include the additional disclosure required under the Superintendent of Real Estate’s Policy Statement 13 (Real Estate Securities</w:t>
      </w:r>
      <w:r w:rsidR="003C75A4">
        <w:t>).</w:t>
      </w:r>
    </w:p>
    <w:p w14:paraId="5E1AF26B" w14:textId="77777777" w:rsidR="003C75A4" w:rsidRDefault="003C75A4" w:rsidP="003C75A4">
      <w:pPr>
        <w:pStyle w:val="BCFSASubtitlenoline"/>
      </w:pPr>
      <w:r>
        <w:t>Cover Page Disclosure</w:t>
      </w:r>
    </w:p>
    <w:p w14:paraId="4AD2CAFD" w14:textId="77777777" w:rsidR="003C75A4" w:rsidRDefault="003C75A4" w:rsidP="008500A5">
      <w:pPr>
        <w:pStyle w:val="BodyText2"/>
      </w:pPr>
      <w:r>
        <w:t>The following information must be included on the cover page of the disclosure statement:</w:t>
      </w:r>
    </w:p>
    <w:p w14:paraId="3E25D4A4" w14:textId="38372FAE" w:rsidR="00C93FFF" w:rsidRDefault="00C93FFF" w:rsidP="00C93FFF">
      <w:pPr>
        <w:pStyle w:val="ListBullet"/>
      </w:pPr>
      <w:r>
        <w:t>State the full legal name, address for service in British Columbia, and business address of the developer.</w:t>
      </w:r>
    </w:p>
    <w:p w14:paraId="6888A528" w14:textId="75B2AD90" w:rsidR="00C93FFF" w:rsidRDefault="00C93FFF" w:rsidP="00C93FFF">
      <w:pPr>
        <w:pStyle w:val="ListBullet2"/>
      </w:pPr>
      <w:r>
        <w:t>In many cases, the developer of a cooperative association is a person other than the cooperative association itself. For example, the individual or company who is authorizing the issue or transfer of shares in the cooperative association is often the developer. In all cases, identify the person who has the right to dispose of the cooperative interests.</w:t>
      </w:r>
    </w:p>
    <w:p w14:paraId="507F4C41" w14:textId="7E971387" w:rsidR="00C93FFF" w:rsidRDefault="00C93FFF" w:rsidP="00C93FFF">
      <w:pPr>
        <w:pStyle w:val="ListBullet"/>
      </w:pPr>
      <w:r>
        <w:t>State the name and business address in British Columbia of the real estate brokerage, if any, acting on behalf of the developer or describe whom the developer will use to market the cooperative interests. If the developer intends to use its own employees to market the cooperative interests, disclose that the employees are not licensed under the Real Estate Services Act and are not acting on behalf of the purchaser.</w:t>
      </w:r>
    </w:p>
    <w:p w14:paraId="338EAF7D" w14:textId="6D0D1257" w:rsidR="00C93FFF" w:rsidRDefault="00C93FFF" w:rsidP="00C93FFF">
      <w:pPr>
        <w:pStyle w:val="ListBullet"/>
      </w:pPr>
      <w:r>
        <w:t>Specify the date of the disclosure statement.</w:t>
      </w:r>
    </w:p>
    <w:p w14:paraId="08EAD0CC" w14:textId="2340C2C5" w:rsidR="00C93FFF" w:rsidRDefault="00C93FFF" w:rsidP="00C93FFF">
      <w:pPr>
        <w:pStyle w:val="ListBullet"/>
      </w:pPr>
      <w:r>
        <w:t xml:space="preserve">Display the following disclaimer </w:t>
      </w:r>
      <w:r w:rsidRPr="00C93FFF">
        <w:rPr>
          <w:rStyle w:val="Strong"/>
        </w:rPr>
        <w:t>in conspicuous type</w:t>
      </w:r>
      <w:r>
        <w:t>:</w:t>
      </w:r>
    </w:p>
    <w:p w14:paraId="7157550D" w14:textId="14909539" w:rsidR="00C93FFF" w:rsidRPr="00C93FFF" w:rsidRDefault="00C93FFF" w:rsidP="00C93FFF">
      <w:pPr>
        <w:pStyle w:val="BodyText"/>
        <w:rPr>
          <w:rStyle w:val="Strong"/>
        </w:rPr>
      </w:pPr>
      <w:r w:rsidRPr="00C93FFF">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274630" w:rsidRPr="00274630">
        <w:rPr>
          <w:rStyle w:val="Strong"/>
          <w:i/>
        </w:rPr>
        <w:t>Real Estate Development Marketing Act</w:t>
      </w:r>
      <w:r w:rsidRPr="00C93FFF">
        <w:rPr>
          <w:rStyle w:val="Strong"/>
        </w:rPr>
        <w:t>. It is the responsibility of the developer to disclose plainly all material facts, without misrepresentation."</w:t>
      </w:r>
    </w:p>
    <w:p w14:paraId="07397B2A" w14:textId="7BDE9CC8" w:rsidR="00C93FFF" w:rsidRDefault="00C93FFF" w:rsidP="00C93FFF">
      <w:pPr>
        <w:pStyle w:val="ListBullet"/>
      </w:pPr>
      <w:r>
        <w:t xml:space="preserve">In the case of a consolidated disclosure statement, note </w:t>
      </w:r>
      <w:r w:rsidRPr="00C93FFF">
        <w:rPr>
          <w:rStyle w:val="Strong"/>
        </w:rPr>
        <w:t>in conspicuous type</w:t>
      </w:r>
      <w:r>
        <w:t>:</w:t>
      </w:r>
    </w:p>
    <w:p w14:paraId="05774AD1" w14:textId="2AC41A5F" w:rsidR="003C75A4" w:rsidRPr="00C93FFF" w:rsidRDefault="00C93FFF" w:rsidP="00C93FFF">
      <w:pPr>
        <w:pStyle w:val="BodyText"/>
        <w:rPr>
          <w:rStyle w:val="Strong"/>
        </w:rPr>
      </w:pPr>
      <w:r w:rsidRPr="00C93FFF">
        <w:rPr>
          <w:rStyle w:val="Strong"/>
        </w:rPr>
        <w:t xml:space="preserve">“This is a Consolidated Disclosure Statement filed pursuant to the </w:t>
      </w:r>
      <w:r w:rsidR="00274630" w:rsidRPr="00274630">
        <w:rPr>
          <w:rStyle w:val="Strong"/>
          <w:i/>
        </w:rPr>
        <w:t>Real Estate Development Marketing Act</w:t>
      </w:r>
      <w:r w:rsidRPr="00C93FFF">
        <w:rPr>
          <w:rStyle w:val="Strong"/>
        </w:rPr>
        <w:t>.”</w:t>
      </w:r>
    </w:p>
    <w:p w14:paraId="4C7DDBB6" w14:textId="77777777" w:rsidR="003C75A4" w:rsidRDefault="003C75A4" w:rsidP="003C75A4">
      <w:pPr>
        <w:pStyle w:val="BCFSASubtitlenoline"/>
        <w:pageBreakBefore/>
      </w:pPr>
      <w:r>
        <w:lastRenderedPageBreak/>
        <w:t>Second Page Disclosure (Cancellation Rights)</w:t>
      </w:r>
    </w:p>
    <w:p w14:paraId="1362C045"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4E76C0CD"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3CCF58FB" w14:textId="3A0C5A1E"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00274630" w:rsidRPr="00274630">
        <w:rPr>
          <w:rStyle w:val="Strong"/>
          <w:i/>
          <w:iCs/>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79956D39"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748C0DF4"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3C00395C"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6FA551AA"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343ADF65"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5198EA40"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725F7ACE" w14:textId="6C513D8A" w:rsidR="00E30308" w:rsidRDefault="00E30308" w:rsidP="00D669CD">
      <w:pPr>
        <w:pStyle w:val="BodyText2"/>
        <w:spacing w:before="240"/>
      </w:pPr>
      <w:r>
        <w:t xml:space="preserve">If the developer is marketing the </w:t>
      </w:r>
      <w:r w:rsidR="00C93FFF">
        <w:t>cooperative interests</w:t>
      </w:r>
      <w:r>
        <w:t xml:space="preserve"> pursuant to Policy Statement 5 or 6, </w:t>
      </w:r>
      <w:r w:rsidRPr="00E30308">
        <w:rPr>
          <w:rStyle w:val="Strong"/>
        </w:rPr>
        <w:t>insert the rescission rights contained in those Policy Statements immediately after the statutory right of rescission</w:t>
      </w:r>
      <w:r>
        <w:t>.</w:t>
      </w:r>
    </w:p>
    <w:p w14:paraId="53F71DB5" w14:textId="77777777" w:rsidR="003C75A4" w:rsidRDefault="00E30308" w:rsidP="00E30308">
      <w:pPr>
        <w:pStyle w:val="BodyText2"/>
      </w:pPr>
      <w:r>
        <w:t>Describe any additional rescission rights applicable to the offering.</w:t>
      </w:r>
    </w:p>
    <w:p w14:paraId="4A3B7FBF" w14:textId="77777777" w:rsidR="001B3BA9" w:rsidRDefault="001B3BA9" w:rsidP="001B3BA9">
      <w:pPr>
        <w:pStyle w:val="BCFSASubtitlenoline"/>
        <w:pageBreakBefore/>
      </w:pPr>
      <w:r>
        <w:lastRenderedPageBreak/>
        <w:t>Table of Contents</w:t>
      </w:r>
    </w:p>
    <w:p w14:paraId="67A097CE" w14:textId="77777777" w:rsidR="001B3BA9" w:rsidRPr="001B3BA9" w:rsidRDefault="001B3BA9" w:rsidP="001B3BA9">
      <w:pPr>
        <w:pStyle w:val="ListBullet"/>
      </w:pPr>
      <w:r>
        <w:t>I</w:t>
      </w:r>
      <w:r w:rsidRPr="001B3BA9">
        <w:t>nsert a table listing the contents of the disclosure statement.</w:t>
      </w:r>
    </w:p>
    <w:p w14:paraId="16EC9660" w14:textId="5E006FA7" w:rsidR="00D669CD" w:rsidRDefault="00D669CD" w:rsidP="00D669CD">
      <w:pPr>
        <w:pStyle w:val="List"/>
      </w:pPr>
      <w:r>
        <w:t>The Developer</w:t>
      </w:r>
    </w:p>
    <w:p w14:paraId="141060BA" w14:textId="146BC7A7" w:rsidR="00C93FFF" w:rsidRDefault="00C93FFF" w:rsidP="00C93FFF">
      <w:pPr>
        <w:pStyle w:val="List2"/>
      </w:pPr>
      <w:r>
        <w:t>State the jurisdiction, date of incorporation, and incorporation number of the developer.</w:t>
      </w:r>
    </w:p>
    <w:p w14:paraId="768762F6" w14:textId="05D714BC" w:rsidR="00C93FFF" w:rsidRDefault="00C93FFF" w:rsidP="00C93FFF">
      <w:pPr>
        <w:pStyle w:val="List2"/>
      </w:pPr>
      <w:r>
        <w:t>State whether the developer was incorporated specifically for the purpose of developing the cooperative interests and whether the developer has any assets other than the development property itself.</w:t>
      </w:r>
    </w:p>
    <w:p w14:paraId="0080DE28" w14:textId="27431337" w:rsidR="00C93FFF" w:rsidRDefault="00C93FFF" w:rsidP="00C93FFF">
      <w:pPr>
        <w:pStyle w:val="List2"/>
      </w:pPr>
      <w:r>
        <w:t>State the address of the developer's registered and records office.</w:t>
      </w:r>
    </w:p>
    <w:p w14:paraId="6454DF82" w14:textId="5344F12F" w:rsidR="00C93FFF" w:rsidRDefault="00C93FFF" w:rsidP="00C93FFF">
      <w:pPr>
        <w:pStyle w:val="List2"/>
      </w:pPr>
      <w:r>
        <w:t>List the names of all directors required by section 14 of the Act and section 9 of the regulations to sign the disclosure statement.</w:t>
      </w:r>
    </w:p>
    <w:p w14:paraId="144A837D" w14:textId="16E56780" w:rsidR="00C93FFF" w:rsidRDefault="00C93FFF" w:rsidP="00C93FFF">
      <w:pPr>
        <w:pStyle w:val="ListBullet2"/>
      </w:pPr>
      <w:r>
        <w:t xml:space="preserve">If the developer is not incorporated, amend this item, as required, to disclose plainly all material facts about the developer. If the identity of the developer marketing the cooperative </w:t>
      </w:r>
      <w:proofErr w:type="gramStart"/>
      <w:r>
        <w:t>interests</w:t>
      </w:r>
      <w:proofErr w:type="gramEnd"/>
      <w:r>
        <w:t xml:space="preserve"> changes, the new developer must file its own disclosure statement.</w:t>
      </w:r>
    </w:p>
    <w:p w14:paraId="1DF124D8" w14:textId="39FA5413" w:rsidR="00C93FFF" w:rsidRDefault="00C93FFF" w:rsidP="00277FAE">
      <w:pPr>
        <w:pStyle w:val="List2"/>
        <w:ind w:left="1080" w:hanging="1080"/>
      </w:pPr>
      <w:r>
        <w:t>(</w:t>
      </w:r>
      <w:r w:rsidR="003924E4">
        <w:fldChar w:fldCharType="begin"/>
      </w:r>
      <w:r w:rsidR="003924E4">
        <w:instrText xml:space="preserve"> SEQ J\* Arabic \* MERGEFORMAT </w:instrText>
      </w:r>
      <w:r w:rsidR="003924E4">
        <w:fldChar w:fldCharType="separate"/>
      </w:r>
      <w:r w:rsidR="00016B78">
        <w:rPr>
          <w:noProof/>
        </w:rPr>
        <w:t>1</w:t>
      </w:r>
      <w:r w:rsidR="003924E4">
        <w:rPr>
          <w:noProof/>
        </w:rPr>
        <w:fldChar w:fldCharType="end"/>
      </w:r>
      <w:r>
        <w:t>)</w:t>
      </w:r>
      <w:r>
        <w:tab/>
        <w:t>Disclose, to the best of the developer’s knowledge, the nature and extent of the experience that the developer and its officers and directors have in the development industry. This disclosure should include the number of years of experience of the developer and its officers and directors, and the types of previous development properties.</w:t>
      </w:r>
    </w:p>
    <w:p w14:paraId="471F4125" w14:textId="36CBD25D" w:rsidR="00C93FFF" w:rsidRDefault="00C93FFF" w:rsidP="00277FAE">
      <w:pPr>
        <w:pStyle w:val="List2"/>
        <w:keepNext w:val="0"/>
        <w:numPr>
          <w:ilvl w:val="0"/>
          <w:numId w:val="0"/>
        </w:numPr>
        <w:ind w:left="1080" w:hanging="360"/>
      </w:pPr>
      <w:r>
        <w:t>(</w:t>
      </w:r>
      <w:r w:rsidR="003924E4">
        <w:fldChar w:fldCharType="begin"/>
      </w:r>
      <w:r w:rsidR="003924E4">
        <w:instrText xml:space="preserve"> SEQ J\* Arabic \* MERGEFORMAT </w:instrText>
      </w:r>
      <w:r w:rsidR="003924E4">
        <w:fldChar w:fldCharType="separate"/>
      </w:r>
      <w:r w:rsidR="00016B78">
        <w:rPr>
          <w:noProof/>
        </w:rPr>
        <w:t>2</w:t>
      </w:r>
      <w:r w:rsidR="003924E4">
        <w:rPr>
          <w:noProof/>
        </w:rPr>
        <w:fldChar w:fldCharType="end"/>
      </w:r>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1512F7A5" w14:textId="4362D325" w:rsidR="00C93FFF" w:rsidRDefault="00C93FFF" w:rsidP="00277FAE">
      <w:pPr>
        <w:pStyle w:val="List2"/>
        <w:keepNext w:val="0"/>
        <w:numPr>
          <w:ilvl w:val="0"/>
          <w:numId w:val="0"/>
        </w:numPr>
        <w:ind w:left="1080" w:hanging="360"/>
      </w:pPr>
      <w:r>
        <w:t>(</w:t>
      </w:r>
      <w:r w:rsidR="003924E4">
        <w:fldChar w:fldCharType="begin"/>
      </w:r>
      <w:r w:rsidR="003924E4">
        <w:instrText xml:space="preserve"> SEQ J\* Arabic \* MERGEFO</w:instrText>
      </w:r>
      <w:r w:rsidR="003924E4">
        <w:instrText xml:space="preserve">RMAT </w:instrText>
      </w:r>
      <w:r w:rsidR="003924E4">
        <w:fldChar w:fldCharType="separate"/>
      </w:r>
      <w:r w:rsidR="00016B78">
        <w:rPr>
          <w:noProof/>
        </w:rPr>
        <w:t>3</w:t>
      </w:r>
      <w:r w:rsidR="003924E4">
        <w:rPr>
          <w:noProof/>
        </w:rPr>
        <w:fldChar w:fldCharType="end"/>
      </w:r>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13B32832" w14:textId="25DE4FC2" w:rsidR="00C93FFF" w:rsidRDefault="00C93FFF" w:rsidP="00277FAE">
      <w:pPr>
        <w:pStyle w:val="List2"/>
        <w:keepNext w:val="0"/>
        <w:numPr>
          <w:ilvl w:val="0"/>
          <w:numId w:val="0"/>
        </w:numPr>
        <w:ind w:left="1080" w:hanging="360"/>
      </w:pPr>
      <w:r>
        <w:t>(</w:t>
      </w:r>
      <w:r w:rsidR="003924E4">
        <w:fldChar w:fldCharType="begin"/>
      </w:r>
      <w:r w:rsidR="003924E4">
        <w:instrText xml:space="preserve"> SEQ J\* Arabic \* MERGEFORMAT </w:instrText>
      </w:r>
      <w:r w:rsidR="003924E4">
        <w:fldChar w:fldCharType="separate"/>
      </w:r>
      <w:r w:rsidR="00016B78">
        <w:rPr>
          <w:noProof/>
        </w:rPr>
        <w:t>4</w:t>
      </w:r>
      <w:r w:rsidR="003924E4">
        <w:rPr>
          <w:noProof/>
        </w:rPr>
        <w:fldChar w:fldCharType="end"/>
      </w:r>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5B19C2EE" w14:textId="1DD35D83" w:rsidR="00C93FFF" w:rsidRDefault="00C93FFF" w:rsidP="00277FAE">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06580A38" w14:textId="50B71D77" w:rsidR="00C93FFF" w:rsidRDefault="00C93FFF" w:rsidP="00277FAE">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4C9EB8B9" w14:textId="1E346672" w:rsidR="00C93FFF" w:rsidRDefault="00C93FFF" w:rsidP="00277FAE">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20841576" w14:textId="61AF9429" w:rsidR="00C93FFF" w:rsidRDefault="00C93FFF" w:rsidP="00277FAE">
      <w:pPr>
        <w:pStyle w:val="List"/>
      </w:pPr>
      <w:r>
        <w:t>General Description</w:t>
      </w:r>
    </w:p>
    <w:p w14:paraId="2E919F45" w14:textId="25FF2480" w:rsidR="00C93FFF" w:rsidRPr="00277FAE" w:rsidRDefault="00C93FFF" w:rsidP="00277FAE">
      <w:pPr>
        <w:pStyle w:val="List2"/>
      </w:pPr>
      <w:r w:rsidRPr="00277FAE">
        <w:t xml:space="preserve">General Description of the Development </w:t>
      </w:r>
    </w:p>
    <w:p w14:paraId="141C437F" w14:textId="43101620" w:rsidR="00C93FFF" w:rsidRDefault="00C93FFF" w:rsidP="00C93FFF">
      <w:pPr>
        <w:pStyle w:val="BodyText"/>
      </w:pPr>
      <w:r>
        <w:t xml:space="preserve">Describe the physical and legal form of the development property, including the total number of cooperative interests in the development, the number being marketed by the developer and the civic location of the development. Attach a copy of the actual or proposed plans, showing the layout of the development and the dimensions or areas of the cooperative interests and common areas as an Exhibit. </w:t>
      </w:r>
    </w:p>
    <w:p w14:paraId="5014E2B5" w14:textId="77777777" w:rsidR="00C93FFF" w:rsidRDefault="00C93FFF" w:rsidP="00C93FFF">
      <w:pPr>
        <w:pStyle w:val="BodyText"/>
      </w:pPr>
      <w:r>
        <w:t>If the cooperative association is part of a larger development plan, describe the overall development plan and the arrangements, if any, for amalgamation or the sharing of costs or facilities.</w:t>
      </w:r>
    </w:p>
    <w:p w14:paraId="50CD40AA" w14:textId="48280C14" w:rsidR="00C93FFF" w:rsidRDefault="00C93FFF" w:rsidP="00277FAE">
      <w:pPr>
        <w:pStyle w:val="ListBullet2"/>
      </w:pPr>
      <w:r>
        <w:t>Cooperative interests may be in relation to the use of an area in a building or an area of land. In either case, disclose all material facts about the physical and legal form of the development property.</w:t>
      </w:r>
    </w:p>
    <w:p w14:paraId="656C7C5A" w14:textId="787845E8" w:rsidR="00C93FFF" w:rsidRPr="00277FAE" w:rsidRDefault="00C93FFF" w:rsidP="00277FAE">
      <w:pPr>
        <w:pStyle w:val="List2"/>
      </w:pPr>
      <w:r w:rsidRPr="00277FAE">
        <w:t>Permitted Use</w:t>
      </w:r>
    </w:p>
    <w:p w14:paraId="1B43E707" w14:textId="2D32062A" w:rsidR="00C93FFF" w:rsidRDefault="00C93FFF" w:rsidP="00C93FFF">
      <w:pPr>
        <w:pStyle w:val="BodyText"/>
      </w:pPr>
      <w:r>
        <w:t>State the zoning applicable to the development property and describe the permissible uses of the development property intended by the developer. State whether any cooperative interest may be used for commercial or other purposes not ancillary to residential purposes.</w:t>
      </w:r>
    </w:p>
    <w:p w14:paraId="604A43BD" w14:textId="52BC7AE6" w:rsidR="00C93FFF" w:rsidRDefault="00C93FFF" w:rsidP="00C93FFF">
      <w:pPr>
        <w:pStyle w:val="BodyText"/>
      </w:pPr>
      <w:r>
        <w:t xml:space="preserve">State whether there may be other permissible uses of the development property beyond those intended by the developer. Developers are not required to disclose all of the potential </w:t>
      </w:r>
      <w:proofErr w:type="gramStart"/>
      <w:r>
        <w:t>uses,</w:t>
      </w:r>
      <w:proofErr w:type="gramEnd"/>
      <w:r>
        <w:t xml:space="preserve"> however, developers must provide purchasers with information about where to obtain further information and details about zoning requirements and permissible uses. For example, the name and contact information (</w:t>
      </w:r>
      <w:proofErr w:type="gramStart"/>
      <w:r>
        <w:t>e.g.</w:t>
      </w:r>
      <w:proofErr w:type="gramEnd"/>
      <w:r>
        <w:t xml:space="preserve"> address, telephone, email, or website address) of the responsible municipal department must be provided.</w:t>
      </w:r>
    </w:p>
    <w:p w14:paraId="0519E0DC" w14:textId="6C83E3BA" w:rsidR="00C93FFF" w:rsidRDefault="00C93FFF" w:rsidP="00277FAE">
      <w:pPr>
        <w:pStyle w:val="List"/>
      </w:pPr>
      <w:r>
        <w:t>Cooperative Information</w:t>
      </w:r>
    </w:p>
    <w:p w14:paraId="7D086242" w14:textId="46DBE04F" w:rsidR="00C93FFF" w:rsidRDefault="00C93FFF" w:rsidP="00277FAE">
      <w:pPr>
        <w:pStyle w:val="List2"/>
      </w:pPr>
      <w:r>
        <w:t>Cooperative Association</w:t>
      </w:r>
    </w:p>
    <w:p w14:paraId="529E7749" w14:textId="77777777" w:rsidR="00C93FFF" w:rsidRDefault="00C93FFF" w:rsidP="00C93FFF">
      <w:pPr>
        <w:pStyle w:val="BodyText"/>
      </w:pPr>
      <w:r>
        <w:t>State the jurisdiction, date of incorporation, and incorporation number of the cooperative association.</w:t>
      </w:r>
    </w:p>
    <w:p w14:paraId="762966AE" w14:textId="2381D52D" w:rsidR="00C93FFF" w:rsidRDefault="00C93FFF" w:rsidP="00277FAE">
      <w:pPr>
        <w:pStyle w:val="ListBullet2"/>
      </w:pPr>
      <w:r>
        <w:t>If the cooperative association is not incorporated, amend this item, as required, to disclose all material facts about the cooperative association. </w:t>
      </w:r>
    </w:p>
    <w:p w14:paraId="1F469481" w14:textId="7C39230B" w:rsidR="00C93FFF" w:rsidRDefault="00C93FFF" w:rsidP="00277FAE">
      <w:pPr>
        <w:pStyle w:val="List2"/>
      </w:pPr>
      <w:r>
        <w:t>Form of Ownership</w:t>
      </w:r>
    </w:p>
    <w:p w14:paraId="4C6FD937" w14:textId="2229B955" w:rsidR="00C93FFF" w:rsidRDefault="00C93FFF" w:rsidP="00C93FFF">
      <w:pPr>
        <w:pStyle w:val="BodyText"/>
      </w:pPr>
      <w:r>
        <w:t>Describe the form of ownership, membership or partnership in the cooperative association. Attach a schedule showing the proportionate interest of the cooperative interest owners in the cooperative association as an Exhibit.</w:t>
      </w:r>
    </w:p>
    <w:p w14:paraId="14BB5E22" w14:textId="37024FDD" w:rsidR="00C93FFF" w:rsidRDefault="00C93FFF" w:rsidP="00277FAE">
      <w:pPr>
        <w:pStyle w:val="List2"/>
      </w:pPr>
      <w:r>
        <w:t>Use Agreement</w:t>
      </w:r>
    </w:p>
    <w:p w14:paraId="51BE29E5" w14:textId="64B37EAC" w:rsidR="00C93FFF" w:rsidRDefault="00C93FFF" w:rsidP="00C93FFF">
      <w:pPr>
        <w:pStyle w:val="BodyText"/>
      </w:pPr>
      <w:r>
        <w:t>Summarize the key terms of the use or other agreement that limits use and occupation of the cooperative interest owners to a part of the land or building owned by the cooperative association and that controls use of the common areas. Attach a copy of the agreement as an Exhibit.</w:t>
      </w:r>
    </w:p>
    <w:p w14:paraId="26004AC0" w14:textId="6EBE964B" w:rsidR="00C93FFF" w:rsidRDefault="00C93FFF" w:rsidP="00277FAE">
      <w:pPr>
        <w:pStyle w:val="List2"/>
      </w:pPr>
      <w:r>
        <w:lastRenderedPageBreak/>
        <w:t>Articles, Bylaws and Rules</w:t>
      </w:r>
    </w:p>
    <w:p w14:paraId="68B59B2A" w14:textId="5D4BCBFF" w:rsidR="00C93FFF" w:rsidRDefault="00C93FFF" w:rsidP="00C93FFF">
      <w:pPr>
        <w:pStyle w:val="BodyText"/>
      </w:pPr>
      <w:r>
        <w:t>Summarize the key terms of the actual or proposed bylaws, articles, memorandum, constitution, rules or regulations governing the cooperative association. Describe any rights or restrictions associated with the disposition of an interest in the cooperative association. Attach a copy of the documents as an Exhibit.</w:t>
      </w:r>
    </w:p>
    <w:p w14:paraId="3B4E894D" w14:textId="2098A040" w:rsidR="00C93FFF" w:rsidRDefault="00C93FFF" w:rsidP="00277FAE">
      <w:pPr>
        <w:pStyle w:val="List2"/>
      </w:pPr>
      <w:r>
        <w:t>Developer's Rights</w:t>
      </w:r>
    </w:p>
    <w:p w14:paraId="53ED4C38" w14:textId="77777777" w:rsidR="00C93FFF" w:rsidRDefault="00C93FFF" w:rsidP="00C93FFF">
      <w:pPr>
        <w:pStyle w:val="BodyText"/>
      </w:pPr>
      <w:r>
        <w:t>Describe any rights or controls retained by the developer in relation to the cooperative association.</w:t>
      </w:r>
    </w:p>
    <w:p w14:paraId="62359CB6" w14:textId="1A488B66" w:rsidR="00C93FFF" w:rsidRDefault="00C93FFF" w:rsidP="00277FAE">
      <w:pPr>
        <w:pStyle w:val="List2"/>
      </w:pPr>
      <w:r>
        <w:t>Assets and Liabilities</w:t>
      </w:r>
    </w:p>
    <w:p w14:paraId="050660A0" w14:textId="77777777" w:rsidR="00C93FFF" w:rsidRDefault="00C93FFF" w:rsidP="00C93FFF">
      <w:pPr>
        <w:pStyle w:val="BodyText"/>
      </w:pPr>
      <w:r>
        <w:t>Describe the assets and liabilities of the cooperative association.</w:t>
      </w:r>
    </w:p>
    <w:p w14:paraId="2D6B3C9F" w14:textId="6C187ADB" w:rsidR="00C93FFF" w:rsidRDefault="00C93FFF" w:rsidP="00277FAE">
      <w:pPr>
        <w:pStyle w:val="List2"/>
      </w:pPr>
      <w:r>
        <w:t>Parking</w:t>
      </w:r>
    </w:p>
    <w:p w14:paraId="011EA092" w14:textId="77777777" w:rsidR="00C93FFF" w:rsidRDefault="00C93FFF" w:rsidP="00C93FFF">
      <w:pPr>
        <w:pStyle w:val="BodyText"/>
      </w:pPr>
      <w:r>
        <w:t>Explain the parking arrangements, including the number and location of parking stalls and the method of allocating the right to use the stalls.</w:t>
      </w:r>
    </w:p>
    <w:p w14:paraId="756C8247" w14:textId="022E033F" w:rsidR="00C93FFF" w:rsidRDefault="00C93FFF" w:rsidP="00277FAE">
      <w:pPr>
        <w:pStyle w:val="List2"/>
      </w:pPr>
      <w:r>
        <w:t>Common Areas and Facilities</w:t>
      </w:r>
    </w:p>
    <w:p w14:paraId="420BD724" w14:textId="77777777" w:rsidR="00C93FFF" w:rsidRDefault="00C93FFF" w:rsidP="00C93FFF">
      <w:pPr>
        <w:pStyle w:val="BodyText"/>
      </w:pPr>
      <w:r>
        <w:t>Describe the common areas and common facilities of the cooperative association, including any restrictions or privileges that relate to their use.</w:t>
      </w:r>
    </w:p>
    <w:p w14:paraId="2670508A" w14:textId="3A3F39B7" w:rsidR="00C93FFF" w:rsidRDefault="00C93FFF" w:rsidP="00277FAE">
      <w:pPr>
        <w:pStyle w:val="List2"/>
      </w:pPr>
      <w:r>
        <w:t>Furnishings and Equipment</w:t>
      </w:r>
    </w:p>
    <w:p w14:paraId="35EBC832" w14:textId="77777777" w:rsidR="00C93FFF" w:rsidRDefault="00C93FFF" w:rsidP="00C93FFF">
      <w:pPr>
        <w:pStyle w:val="BodyText"/>
      </w:pPr>
      <w:r>
        <w:t>Describe any furnishings and equipment that are included in the purchase price of a cooperative interest.</w:t>
      </w:r>
    </w:p>
    <w:p w14:paraId="15E767F2" w14:textId="2695F34E" w:rsidR="00C93FFF" w:rsidRDefault="00C93FFF" w:rsidP="00277FAE">
      <w:pPr>
        <w:pStyle w:val="List2"/>
      </w:pPr>
      <w:r>
        <w:t>Budget</w:t>
      </w:r>
    </w:p>
    <w:p w14:paraId="5A8D3EFC" w14:textId="226C51AF" w:rsidR="00C93FFF" w:rsidRDefault="00C93FFF" w:rsidP="00C93FFF">
      <w:pPr>
        <w:pStyle w:val="BodyText"/>
      </w:pPr>
      <w:r>
        <w:t>Disclose who is responsible for paying the cost of utilities and other services. Attach a copy of the estimated operating budget of the cooperative association as an Exhibit, including a schedule showing how the budget will be allocated amongst the individual cooperative interest owners. If the cooperative association has approved a budget at an annual general meeting, attach a copy of its most recent budget as an Exhibit, including a schedule showing how the budget is allocated amongst the individual cooperative interest owners. </w:t>
      </w:r>
    </w:p>
    <w:p w14:paraId="24727AAE" w14:textId="61A3CF4D" w:rsidR="00C93FFF" w:rsidRDefault="00C93FFF" w:rsidP="00277FAE">
      <w:pPr>
        <w:pStyle w:val="List2"/>
      </w:pPr>
      <w:r>
        <w:t>Utilities and Services</w:t>
      </w:r>
    </w:p>
    <w:p w14:paraId="66E48C70" w14:textId="77777777" w:rsidR="00C93FFF" w:rsidRDefault="00C93FFF" w:rsidP="00C93FFF">
      <w:pPr>
        <w:pStyle w:val="BodyText"/>
      </w:pPr>
      <w:r>
        <w:t>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3DAF7EE8" w14:textId="1BF244E2" w:rsidR="00C93FFF" w:rsidRDefault="00C93FFF" w:rsidP="00C93FFF">
      <w:pPr>
        <w:pStyle w:val="BodyText"/>
      </w:pPr>
      <w:r>
        <w:t>Water;</w:t>
      </w:r>
    </w:p>
    <w:p w14:paraId="10A464CC" w14:textId="173B1F28" w:rsidR="00C93FFF" w:rsidRDefault="00C93FFF" w:rsidP="00277FAE">
      <w:pPr>
        <w:pStyle w:val="List4"/>
      </w:pPr>
      <w:r>
        <w:t>Electricity;</w:t>
      </w:r>
    </w:p>
    <w:p w14:paraId="0DBBA9C6" w14:textId="4B6BE53B" w:rsidR="00C93FFF" w:rsidRDefault="00C93FFF" w:rsidP="00277FAE">
      <w:pPr>
        <w:pStyle w:val="List4"/>
      </w:pPr>
      <w:r>
        <w:t>Sewerage;</w:t>
      </w:r>
    </w:p>
    <w:p w14:paraId="736CC53A" w14:textId="7761ECEE" w:rsidR="00C93FFF" w:rsidRDefault="00C93FFF" w:rsidP="00277FAE">
      <w:pPr>
        <w:pStyle w:val="List4"/>
      </w:pPr>
      <w:r>
        <w:t>Natural gas;</w:t>
      </w:r>
    </w:p>
    <w:p w14:paraId="2ED73A08" w14:textId="38496619" w:rsidR="00C93FFF" w:rsidRDefault="00C93FFF" w:rsidP="00277FAE">
      <w:pPr>
        <w:pStyle w:val="List4"/>
      </w:pPr>
      <w:r>
        <w:t>Fire protection;</w:t>
      </w:r>
    </w:p>
    <w:p w14:paraId="11DA1768" w14:textId="40153BBD" w:rsidR="00C93FFF" w:rsidRDefault="00C93FFF" w:rsidP="00277FAE">
      <w:pPr>
        <w:pStyle w:val="List4"/>
      </w:pPr>
      <w:r>
        <w:t>Telephone;</w:t>
      </w:r>
    </w:p>
    <w:p w14:paraId="54C466F2" w14:textId="106E569B" w:rsidR="00C93FFF" w:rsidRDefault="00C93FFF" w:rsidP="00277FAE">
      <w:pPr>
        <w:pStyle w:val="List4"/>
      </w:pPr>
      <w:r>
        <w:t>Access.</w:t>
      </w:r>
    </w:p>
    <w:p w14:paraId="6F0AAEB0" w14:textId="73FD256A" w:rsidR="00C93FFF" w:rsidRDefault="00C93FFF" w:rsidP="00277FAE">
      <w:pPr>
        <w:pStyle w:val="List2"/>
      </w:pPr>
      <w:r>
        <w:t>Management Contracts</w:t>
      </w:r>
    </w:p>
    <w:p w14:paraId="3054049F" w14:textId="329D3852" w:rsidR="00C93FFF" w:rsidRDefault="00C93FFF" w:rsidP="00C93FFF">
      <w:pPr>
        <w:pStyle w:val="BodyText"/>
      </w:pPr>
      <w:r>
        <w:t>Describe any cooperative association management contracts that the developer has entered into, or intends to enter into, that will bind the cooperative association. If the property manager is related to the developer, attach a copy of the management contract as an Exhibit.</w:t>
      </w:r>
    </w:p>
    <w:p w14:paraId="5E018343" w14:textId="4EAB5D29" w:rsidR="00C93FFF" w:rsidRDefault="00C93FFF" w:rsidP="00277FAE">
      <w:pPr>
        <w:pStyle w:val="ListBullet2"/>
      </w:pPr>
      <w:r>
        <w:lastRenderedPageBreak/>
        <w:t>Other material contracts may be disclosed in section 7.4.</w:t>
      </w:r>
    </w:p>
    <w:p w14:paraId="0528A299" w14:textId="1F21D453" w:rsidR="00C93FFF" w:rsidRDefault="00C93FFF" w:rsidP="00277FAE">
      <w:pPr>
        <w:pStyle w:val="List2"/>
      </w:pPr>
      <w:r>
        <w:t>Insurance</w:t>
      </w:r>
    </w:p>
    <w:p w14:paraId="2BF1B9EA" w14:textId="77777777" w:rsidR="00C93FFF" w:rsidRDefault="00C93FFF" w:rsidP="00C93FFF">
      <w:pPr>
        <w:pStyle w:val="BodyText"/>
      </w:pPr>
      <w:r>
        <w:t>Describe the insurance coverage to be placed on the development property and development units by the developer in the name of the cooperative association.</w:t>
      </w:r>
    </w:p>
    <w:p w14:paraId="14B97BA2" w14:textId="4749A91D" w:rsidR="00C93FFF" w:rsidRDefault="00C93FFF" w:rsidP="00277FAE">
      <w:pPr>
        <w:pStyle w:val="List"/>
      </w:pPr>
      <w:r>
        <w:t>Title and Legal Matters</w:t>
      </w:r>
    </w:p>
    <w:p w14:paraId="6F094DB4" w14:textId="6FE9A469" w:rsidR="00C93FFF" w:rsidRDefault="00C93FFF" w:rsidP="00277FAE">
      <w:pPr>
        <w:pStyle w:val="List2"/>
      </w:pPr>
      <w:r>
        <w:t>Legal Description</w:t>
      </w:r>
    </w:p>
    <w:p w14:paraId="636CE981" w14:textId="77777777" w:rsidR="00C93FFF" w:rsidRDefault="00C93FFF" w:rsidP="00C93FFF">
      <w:pPr>
        <w:pStyle w:val="BodyText"/>
      </w:pPr>
      <w:r>
        <w:t>State the legal description of the development property.</w:t>
      </w:r>
    </w:p>
    <w:p w14:paraId="0D3FC60A" w14:textId="7155390B" w:rsidR="00C93FFF" w:rsidRDefault="00C93FFF" w:rsidP="00277FAE">
      <w:pPr>
        <w:pStyle w:val="List2"/>
      </w:pPr>
      <w:r>
        <w:t>Ownership</w:t>
      </w:r>
    </w:p>
    <w:p w14:paraId="410920F9" w14:textId="42F4872F" w:rsidR="00C93FFF" w:rsidRDefault="00C93FFF" w:rsidP="00C93FFF">
      <w:pPr>
        <w:pStyle w:val="BodyText"/>
      </w:pPr>
      <w:r>
        <w:t>State the name of the registered owner of the development property. If the developer is not the registered owner, describe the legal arrangements that enable the developer to market the cooperative interests.</w:t>
      </w:r>
    </w:p>
    <w:p w14:paraId="1BE470F2" w14:textId="6D7A4039" w:rsidR="00C93FFF" w:rsidRDefault="00C93FFF" w:rsidP="00277FAE">
      <w:pPr>
        <w:pStyle w:val="List2"/>
      </w:pPr>
      <w:r>
        <w:t>Existing Encumbrances and Legal Notations</w:t>
      </w:r>
    </w:p>
    <w:p w14:paraId="61C5E905" w14:textId="23A3CE90" w:rsidR="00C93FFF" w:rsidRDefault="00C93FFF" w:rsidP="00C93FFF">
      <w:pPr>
        <w:pStyle w:val="BodyText"/>
      </w:pPr>
      <w:r>
        <w:t>List and describe briefly all encumbrances and legal notations registered against title to the development property or a development unit. Explain the arrangements by which financial charges will be removed from title. Attach a copy of any encumbrance that significantly restricts use or occupation of any cooperative interest as an Exhibit.</w:t>
      </w:r>
    </w:p>
    <w:p w14:paraId="561C0FBE" w14:textId="1745C63A" w:rsidR="00C93FFF" w:rsidRDefault="00C93FFF" w:rsidP="00277FAE">
      <w:pPr>
        <w:pStyle w:val="ListBullet2"/>
      </w:pPr>
      <w:r>
        <w:t>Ordinarily, general encumbrances, such as easements for the supply of hydro, telephone or other services, do not significantly restrict the use or occupation of cooperative interests. Consequently, it is only necessary to provide a brief description of such encumbrances. In contrast, encumbrances such as restrictive covenants that impose age, use or occupancy restrictions are significant. Accordingly, in addition to providing a brief description, a copy of the encumbrance should be attached as an Exhibit. It is permissible to attach a copy of the relevant pages if the encumbrance is lengthy. </w:t>
      </w:r>
    </w:p>
    <w:p w14:paraId="2CFBDBC8" w14:textId="6AD25C5C" w:rsidR="00C93FFF" w:rsidRDefault="00C93FFF" w:rsidP="00277FAE">
      <w:pPr>
        <w:pStyle w:val="List2"/>
      </w:pPr>
      <w:r>
        <w:t>Proposed Encumbrances</w:t>
      </w:r>
    </w:p>
    <w:p w14:paraId="79D85E5F" w14:textId="6FD2C606" w:rsidR="00C93FFF" w:rsidRDefault="00C93FFF" w:rsidP="00C93FFF">
      <w:pPr>
        <w:pStyle w:val="BodyText"/>
      </w:pPr>
      <w:r>
        <w:t>List and describe briefly all encumbrances that the developer proposes to register against title to the development property or a development unit. Attach a copy of any encumbrance that significantly affects use or occupation of any cooperative interest as an Exhibit.</w:t>
      </w:r>
    </w:p>
    <w:p w14:paraId="07684D3C" w14:textId="2914E452" w:rsidR="00C93FFF" w:rsidRDefault="00C93FFF" w:rsidP="00277FAE">
      <w:pPr>
        <w:pStyle w:val="ListBullet2"/>
      </w:pPr>
      <w:r>
        <w:t>See previous NOTE.</w:t>
      </w:r>
    </w:p>
    <w:p w14:paraId="71DBEFFE" w14:textId="232E2597" w:rsidR="00C93FFF" w:rsidRDefault="00C93FFF" w:rsidP="00277FAE">
      <w:pPr>
        <w:pStyle w:val="List2"/>
      </w:pPr>
      <w:r>
        <w:t>Outstanding or Contingent Litigation or Liabilities</w:t>
      </w:r>
    </w:p>
    <w:p w14:paraId="243C72F4" w14:textId="77777777" w:rsidR="00C93FFF" w:rsidRDefault="00C93FFF" w:rsidP="00C93FFF">
      <w:pPr>
        <w:pStyle w:val="BodyText"/>
      </w:pPr>
      <w:r>
        <w:t>Describe any outstanding or contingent litigation or liabilities in respect of the development property or against the developer that may affect the cooperative association or cooperative interest owners.</w:t>
      </w:r>
    </w:p>
    <w:p w14:paraId="6F7D51BF" w14:textId="3C64E88C" w:rsidR="00C93FFF" w:rsidRDefault="00C93FFF" w:rsidP="00277FAE">
      <w:pPr>
        <w:pStyle w:val="List2"/>
      </w:pPr>
      <w:r>
        <w:t>Environmental Matters</w:t>
      </w:r>
    </w:p>
    <w:p w14:paraId="224A82FC" w14:textId="77777777" w:rsidR="00C93FFF" w:rsidRDefault="00C93FFF" w:rsidP="00C93FFF">
      <w:pPr>
        <w:pStyle w:val="BodyText"/>
      </w:pPr>
      <w:r>
        <w:t>Disclose all material facts related to flooding, the condition of soil and subsoil, or other environmental matters affecting the development property.</w:t>
      </w:r>
    </w:p>
    <w:p w14:paraId="67C6167F" w14:textId="063A22C5" w:rsidR="00C93FFF" w:rsidRDefault="00C93FFF" w:rsidP="00277FAE">
      <w:pPr>
        <w:pStyle w:val="List"/>
      </w:pPr>
      <w:r>
        <w:t>Construction and Warranties</w:t>
      </w:r>
    </w:p>
    <w:p w14:paraId="54512739" w14:textId="6D79BD8F" w:rsidR="00C93FFF" w:rsidRDefault="00C93FFF" w:rsidP="00277FAE">
      <w:pPr>
        <w:pStyle w:val="List2"/>
      </w:pPr>
      <w:r>
        <w:t>Construction Dates</w:t>
      </w:r>
    </w:p>
    <w:p w14:paraId="57CE422C" w14:textId="77777777" w:rsidR="00C93FFF" w:rsidRDefault="00C93FFF" w:rsidP="00C93FFF">
      <w:pPr>
        <w:pStyle w:val="BodyText"/>
      </w:pPr>
      <w:r>
        <w:t>For the purposes of this section:</w:t>
      </w:r>
    </w:p>
    <w:p w14:paraId="11174183" w14:textId="485AA08E" w:rsidR="00C93FFF" w:rsidRDefault="00C93FFF" w:rsidP="00C93FFF">
      <w:pPr>
        <w:pStyle w:val="BodyText"/>
      </w:pPr>
      <w:r>
        <w:t xml:space="preserve">"commencement of construction" means the date of commencement of excavation in respect of construction of an improvement that will become part of a development unit within the development property, and where there is </w:t>
      </w:r>
      <w:r>
        <w:lastRenderedPageBreak/>
        <w:t xml:space="preserve">no </w:t>
      </w:r>
      <w:proofErr w:type="gramStart"/>
      <w:r>
        <w:t>excavation</w:t>
      </w:r>
      <w:proofErr w:type="gramEnd"/>
      <w:r>
        <w:t xml:space="preserve"> it means the date of commencement of construction of an improvement that will become part of a development unit within the development property;</w:t>
      </w:r>
    </w:p>
    <w:p w14:paraId="4D26875D" w14:textId="77777777" w:rsidR="00C93FFF" w:rsidRDefault="00C93FFF" w:rsidP="00C93FFF">
      <w:pPr>
        <w:pStyle w:val="BodyText"/>
      </w:pPr>
      <w:r>
        <w:t>“completion of construction” means the first date that a development unit within the development property may be lawfully occupied, even if such occupancy has been authorized on a provisional or conditional basis; and</w:t>
      </w:r>
    </w:p>
    <w:p w14:paraId="2A72FD61" w14:textId="77777777" w:rsidR="00C93FFF" w:rsidRDefault="00C93FFF" w:rsidP="00C93FFF">
      <w:pPr>
        <w:pStyle w:val="BodyText"/>
      </w:pPr>
      <w:r>
        <w:t>“estimated date range” means a date range, not exceeding three months, for the commencement of construction or the completion of construction.</w:t>
      </w:r>
    </w:p>
    <w:p w14:paraId="7C907D6E" w14:textId="77777777" w:rsidR="00C93FFF" w:rsidRDefault="00C93FFF" w:rsidP="00C93FFF">
      <w:pPr>
        <w:pStyle w:val="BodyText"/>
      </w:pPr>
      <w:r>
        <w:t>State either the actual date of commencement of construction if it has already occurred or an estimated date range of commencement of construction if it has not already occurred.</w:t>
      </w:r>
    </w:p>
    <w:p w14:paraId="137BDC1B" w14:textId="77777777" w:rsidR="00C93FFF" w:rsidRDefault="00C93FFF" w:rsidP="00C93FFF">
      <w:pPr>
        <w:pStyle w:val="BodyText"/>
      </w:pPr>
      <w:r>
        <w:t>State either the actual date of completion of construction if it has already occurred or an estimated date range of completion of construction if it has not already occurred.</w:t>
      </w:r>
    </w:p>
    <w:p w14:paraId="509CE563" w14:textId="726A03AB" w:rsidR="00C93FFF" w:rsidRDefault="00C93FFF" w:rsidP="00277FAE">
      <w:pPr>
        <w:pStyle w:val="List2"/>
      </w:pPr>
      <w:r>
        <w:t>Warranties</w:t>
      </w:r>
    </w:p>
    <w:p w14:paraId="0AD6F7A0" w14:textId="77777777" w:rsidR="00C93FFF" w:rsidRDefault="00C93FFF" w:rsidP="00C93FFF">
      <w:pPr>
        <w:pStyle w:val="BodyText"/>
      </w:pPr>
      <w:r>
        <w:t>Describe any construction or equipment warranties.</w:t>
      </w:r>
    </w:p>
    <w:p w14:paraId="68AF5478" w14:textId="681BA68A" w:rsidR="00C93FFF" w:rsidRDefault="00C93FFF" w:rsidP="00277FAE">
      <w:pPr>
        <w:pStyle w:val="List2"/>
      </w:pPr>
      <w:r>
        <w:t>Previously Occupied Building</w:t>
      </w:r>
    </w:p>
    <w:p w14:paraId="03FDBC60" w14:textId="224521EF" w:rsidR="00C93FFF" w:rsidRDefault="00C93FFF" w:rsidP="00C93FFF">
      <w:pPr>
        <w:pStyle w:val="BodyText"/>
      </w:pPr>
      <w:r>
        <w:t>If an existing building is being converted into cooperative interests, state the facts which establish that the requirements of section 6(2) of the Act have been met. If the building was constructed more than five years prior to filing the disclosure statement, or defects are known to exist, disclose all material facts related to the condition of the building.</w:t>
      </w:r>
    </w:p>
    <w:p w14:paraId="5B89DBBB" w14:textId="07D0D9DF" w:rsidR="00C93FFF" w:rsidRDefault="00C93FFF" w:rsidP="00277FAE">
      <w:pPr>
        <w:pStyle w:val="ListBullet2"/>
      </w:pPr>
      <w:r>
        <w:t>The condition of a previously occupied building is ordinarily material to purchasers regardless of whether the building is being converted into cooperative interests. Accordingly, in all cases, a general summary of a previously occupied building’s condition should be disclosed, together with the basis on which the condition of the building has been summarized. Developers may choose to attach a copy of a building condition report to the disclosure statement as an Exhibit or to make it available to purchasers or the superintendent on request.</w:t>
      </w:r>
    </w:p>
    <w:p w14:paraId="174859BD" w14:textId="0ED9E4B2" w:rsidR="00C93FFF" w:rsidRDefault="00C93FFF" w:rsidP="00277FAE">
      <w:pPr>
        <w:pStyle w:val="List"/>
      </w:pPr>
      <w:r>
        <w:t>Approvals and Finances</w:t>
      </w:r>
    </w:p>
    <w:p w14:paraId="2B45BE06" w14:textId="36F295DF" w:rsidR="00C93FFF" w:rsidRDefault="00C93FFF" w:rsidP="00277FAE">
      <w:pPr>
        <w:pStyle w:val="List2"/>
      </w:pPr>
      <w:r>
        <w:t>Development Approval</w:t>
      </w:r>
    </w:p>
    <w:p w14:paraId="2E672F99" w14:textId="77777777" w:rsidR="00C93FFF" w:rsidRDefault="00C93FFF" w:rsidP="00C93FFF">
      <w:pPr>
        <w:pStyle w:val="BodyText"/>
      </w:pPr>
      <w:r>
        <w:t>State the facts which establish that the developer has met the preliminary requirements or approvals in Division 2 of Part 2 of the Act.</w:t>
      </w:r>
    </w:p>
    <w:p w14:paraId="74127644" w14:textId="629C4056" w:rsidR="00C93FFF" w:rsidRDefault="00C93FFF" w:rsidP="00277FAE">
      <w:pPr>
        <w:pStyle w:val="ListBullet2"/>
      </w:pPr>
      <w:r>
        <w:t>Under section 6 of the Act, a developer must not market a cooperative interest unless the appropriate municipal or other government authority has issued a building permit or development approval in relation to the cooperative interest. Section 10 of the Act permits developers to market a development unit before complying with section 6 if the appropriate municipal or other government authority has approved in principle construction of the development unit and the superintendent has given permission to the early marketing. Policy Statement 5 sets out the circumstances, including the applicable terms and conditions, in which the superintendent’s permission is deemed to be granted. Developers who have not yet received a building permit or development approval, as applicable, should review Policy Statement 5 before completing this section.</w:t>
      </w:r>
    </w:p>
    <w:p w14:paraId="3016BA84" w14:textId="4E12588A" w:rsidR="00C93FFF" w:rsidRDefault="00C93FFF" w:rsidP="00277FAE">
      <w:pPr>
        <w:pStyle w:val="List2"/>
      </w:pPr>
      <w:r>
        <w:t>Construction Financing</w:t>
      </w:r>
    </w:p>
    <w:p w14:paraId="187E3051" w14:textId="77777777" w:rsidR="00C93FFF" w:rsidRDefault="00C93FFF" w:rsidP="00C93FFF">
      <w:pPr>
        <w:pStyle w:val="BodyText"/>
      </w:pPr>
      <w:r>
        <w:t>Describe the financing the developer has arranged or proposes arrange to construct the development.</w:t>
      </w:r>
    </w:p>
    <w:p w14:paraId="5B70B011" w14:textId="018B5BE9" w:rsidR="00C93FFF" w:rsidRDefault="00C93FFF" w:rsidP="00277FAE">
      <w:pPr>
        <w:pStyle w:val="ListBullet2"/>
      </w:pPr>
      <w:r>
        <w:lastRenderedPageBreak/>
        <w:t>Under section 12 of the Act, a developer must not market a cooperative interest unless the developer has made adequate arrangements to ensure payment of the cost of utilities and other services associated with the development unit. Policy Statement 6 sets out the circumstances in which arrangements made under section 12 are deemed adequate for the purpose of installing utilities and services. Developers should review Policy Statement 6 before completing this section.</w:t>
      </w:r>
    </w:p>
    <w:p w14:paraId="07365D7D" w14:textId="0C1D5C69" w:rsidR="00C93FFF" w:rsidRDefault="00C93FFF" w:rsidP="00277FAE">
      <w:pPr>
        <w:pStyle w:val="List"/>
      </w:pPr>
      <w:r>
        <w:t>Miscellaneous</w:t>
      </w:r>
    </w:p>
    <w:p w14:paraId="511D3BED" w14:textId="5D6EDE2B" w:rsidR="00C93FFF" w:rsidRDefault="00C93FFF" w:rsidP="00277FAE">
      <w:pPr>
        <w:pStyle w:val="List2"/>
      </w:pPr>
      <w:r>
        <w:t>Deposits</w:t>
      </w:r>
    </w:p>
    <w:p w14:paraId="75350C49" w14:textId="5C431F7A" w:rsidR="00C93FFF" w:rsidRDefault="00C93FFF" w:rsidP="00C93FFF">
      <w:pPr>
        <w:pStyle w:val="BodyText"/>
      </w:pPr>
      <w:r>
        <w:t xml:space="preserve">State the name of the trustee who will be holding purchasers' deposits and that all money received from a purchaser will be held in trust by that person in the manner required by the </w:t>
      </w:r>
      <w:r w:rsidR="00274630" w:rsidRPr="00274630">
        <w:rPr>
          <w:i/>
        </w:rPr>
        <w:t>Real Estate Development Marketing Act</w:t>
      </w:r>
      <w:r>
        <w:t>. If the developer has entered into a deposit protection contract, describe the subject matter and terms of the insurance, explain that the developer may use the deposit money to construct and market the development and state the aggregate and per claim limits of the insurance. In accordance with section 10 of the regulations, state the name and business address of the insurer, the name of the developer who entered into the deposit protection contract and the date on which the insurance takes effect.</w:t>
      </w:r>
    </w:p>
    <w:p w14:paraId="564979DF" w14:textId="014DF00A" w:rsidR="00C93FFF" w:rsidRDefault="00C93FFF" w:rsidP="00277FAE">
      <w:pPr>
        <w:pStyle w:val="ListBullet2"/>
      </w:pPr>
      <w:r>
        <w:t>Under section 18 of the Act, deposits must be held in trust by a real estate brokerage, lawyer or notary public, unless the developer has entered into a deposit protection contract. Ordinarily, deposits are held in trust or the deposit insurance contract remains in effect until the premises purchased or leased are capable of being lawfully occupied and an instrument evidencing the interest of the purchaser in the cooperative interest has been delivered to the purchaser. </w:t>
      </w:r>
    </w:p>
    <w:p w14:paraId="229042E4" w14:textId="25FE7000" w:rsidR="00C93FFF" w:rsidRDefault="00C93FFF" w:rsidP="00277FAE">
      <w:pPr>
        <w:pStyle w:val="List2"/>
      </w:pPr>
      <w:r>
        <w:t>Purchase Agreement</w:t>
      </w:r>
    </w:p>
    <w:p w14:paraId="5436014E" w14:textId="77777777" w:rsidR="00C93FFF" w:rsidRDefault="00C93FFF" w:rsidP="00C93FFF">
      <w:pPr>
        <w:pStyle w:val="BodyText"/>
      </w:pPr>
      <w:r>
        <w:t>State whether the developer intends to use a particular form of purchase agreement.</w:t>
      </w:r>
    </w:p>
    <w:p w14:paraId="56523BDA" w14:textId="2D1B649A" w:rsidR="00C93FFF" w:rsidRDefault="00C93FFF" w:rsidP="00277FAE">
      <w:pPr>
        <w:pStyle w:val="ListBullet2"/>
      </w:pPr>
      <w:r>
        <w:t>Under Policy Statements 5 and 6, the developer must attach a copy of its purchase agreement that contains the terms set out in the Policy Statements as an Exhibit.</w:t>
      </w:r>
    </w:p>
    <w:p w14:paraId="3E076859" w14:textId="0EEF3A8F" w:rsidR="00C93FFF" w:rsidRDefault="00C93FFF" w:rsidP="00277FAE">
      <w:pPr>
        <w:pStyle w:val="List2"/>
      </w:pPr>
      <w:r>
        <w:t>Developer’s Commitments</w:t>
      </w:r>
    </w:p>
    <w:p w14:paraId="177E021F" w14:textId="4C081A07" w:rsidR="00C93FFF" w:rsidRDefault="00C93FFF" w:rsidP="00C93FFF">
      <w:pPr>
        <w:pStyle w:val="BodyText"/>
      </w:pPr>
      <w:r>
        <w:t xml:space="preserve">Describe any commitment made by the developer that will be met after completion of the sale or lease and explain whether the developer has posted any security to meet the commitment. In </w:t>
      </w:r>
      <w:r w:rsidRPr="00274630">
        <w:rPr>
          <w:rStyle w:val="Strong"/>
        </w:rPr>
        <w:t>conspicuous type</w:t>
      </w:r>
      <w:r>
        <w:t xml:space="preserve"> disclose any risks associated with the developer’s commitment.</w:t>
      </w:r>
    </w:p>
    <w:p w14:paraId="7AA7D190" w14:textId="0AA62A2D" w:rsidR="00C93FFF" w:rsidRDefault="00C93FFF" w:rsidP="00277FAE">
      <w:pPr>
        <w:pStyle w:val="List2"/>
      </w:pPr>
      <w:r>
        <w:t>Other Material Facts</w:t>
      </w:r>
    </w:p>
    <w:p w14:paraId="38D86C39" w14:textId="77777777" w:rsidR="00C93FFF" w:rsidRDefault="00C93FFF" w:rsidP="00C93FFF">
      <w:pPr>
        <w:pStyle w:val="BodyText"/>
      </w:pPr>
      <w:r>
        <w:t>Disclose any other fact that affects, or could reasonably be expected to affect, the market price, value or use of the cooperative interests or the development property.</w:t>
      </w:r>
    </w:p>
    <w:p w14:paraId="1BFD9152" w14:textId="16EAB379" w:rsidR="00C93FFF" w:rsidRDefault="00C93FFF" w:rsidP="00274630">
      <w:pPr>
        <w:pStyle w:val="ListBullet2"/>
      </w:pPr>
      <w:r>
        <w:t>Material facts include material contracts entered into or proposed to be entered into by the developer, or a person associated with the developer, that impose obligations or restrictions on purchasers or the cooperative association. Key terms of material contracts should be summarized in the disclosure statement with the contract attached as an Exhibit. Cooperative association management contracts should be disclosed in section 3.10.</w:t>
      </w:r>
    </w:p>
    <w:p w14:paraId="05A626D6" w14:textId="77777777" w:rsidR="00C93FFF" w:rsidRPr="00277FAE" w:rsidRDefault="00C93FFF" w:rsidP="008F5F53">
      <w:pPr>
        <w:pStyle w:val="BodyText2"/>
        <w:pageBreakBefore/>
        <w:rPr>
          <w:rStyle w:val="Strong"/>
        </w:rPr>
      </w:pPr>
      <w:r w:rsidRPr="00277FAE">
        <w:rPr>
          <w:rStyle w:val="Strong"/>
        </w:rPr>
        <w:lastRenderedPageBreak/>
        <w:t>Signatures</w:t>
      </w:r>
    </w:p>
    <w:p w14:paraId="1343BB14" w14:textId="31753692" w:rsidR="00C93FFF" w:rsidRDefault="00C93FFF" w:rsidP="00277FAE">
      <w:pPr>
        <w:pStyle w:val="ListBullet"/>
      </w:pPr>
      <w:r>
        <w:t>Deemed Reliance</w:t>
      </w:r>
    </w:p>
    <w:p w14:paraId="6CB08EBC" w14:textId="77777777" w:rsidR="00C93FFF" w:rsidRDefault="00C93FFF" w:rsidP="00C93FFF">
      <w:pPr>
        <w:pStyle w:val="BodyText"/>
      </w:pPr>
      <w:r>
        <w:t>State the following in conspicuous type:</w:t>
      </w:r>
    </w:p>
    <w:p w14:paraId="32CB4B99" w14:textId="35B6B40A" w:rsidR="00C93FFF" w:rsidRPr="008F5F53" w:rsidRDefault="00C93FFF" w:rsidP="00C93FFF">
      <w:pPr>
        <w:pStyle w:val="BodyText"/>
        <w:rPr>
          <w:rStyle w:val="Strong"/>
        </w:rPr>
      </w:pPr>
      <w:r w:rsidRPr="008F5F53">
        <w:rPr>
          <w:rStyle w:val="Strong"/>
        </w:rPr>
        <w:t xml:space="preserve">Section 22 of the </w:t>
      </w:r>
      <w:r w:rsidR="00274630" w:rsidRPr="00274630">
        <w:rPr>
          <w:rStyle w:val="Strong"/>
          <w:i/>
        </w:rPr>
        <w:t>Real Estate Development Marketing Act</w:t>
      </w:r>
      <w:r w:rsidRPr="008F5F53">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 The developer, its directors and any person who has signed or authorized the filing of this Disclosure Statement are liable to compensate the purchaser for any misrepresentation, subject to any defences available under section 22 of the Act.</w:t>
      </w:r>
    </w:p>
    <w:p w14:paraId="2F7E7EA1" w14:textId="42A18BB3" w:rsidR="00C93FFF" w:rsidRDefault="00C93FFF" w:rsidP="00277FAE">
      <w:pPr>
        <w:pStyle w:val="ListBullet"/>
      </w:pPr>
      <w:r>
        <w:t>Declaration</w:t>
      </w:r>
    </w:p>
    <w:p w14:paraId="21D620E4" w14:textId="77777777" w:rsidR="00C93FFF" w:rsidRDefault="00C93FFF" w:rsidP="00C93FFF">
      <w:pPr>
        <w:pStyle w:val="BodyText"/>
      </w:pPr>
      <w:r>
        <w:t xml:space="preserve">State the following declaration, </w:t>
      </w:r>
      <w:r w:rsidRPr="008F5F53">
        <w:rPr>
          <w:rStyle w:val="Strong"/>
        </w:rPr>
        <w:t>in conspicuous type</w:t>
      </w:r>
      <w:r>
        <w:t>, before the signatures of all persons who at the time of filing are developers or directors of corporate developers as required by section 14(2)(d) of the Act and section 9 of the regulations:</w:t>
      </w:r>
    </w:p>
    <w:p w14:paraId="79BAC682" w14:textId="6A8C8C04" w:rsidR="00C93FFF" w:rsidRPr="00277FAE" w:rsidRDefault="00C93FFF" w:rsidP="00C93FFF">
      <w:pPr>
        <w:pStyle w:val="BodyText"/>
        <w:rPr>
          <w:rStyle w:val="Strong"/>
        </w:rPr>
      </w:pPr>
      <w:r w:rsidRPr="00277FAE">
        <w:rPr>
          <w:rStyle w:val="Strong"/>
        </w:rPr>
        <w:t xml:space="preserve">The foregoing statements disclose, without misrepresentation, all material facts relating to the Development referred to above, as required by the </w:t>
      </w:r>
      <w:r w:rsidR="00274630" w:rsidRPr="00274630">
        <w:rPr>
          <w:rStyle w:val="Strong"/>
          <w:i/>
        </w:rPr>
        <w:t>Real Estate Development Marketing Act</w:t>
      </w:r>
      <w:r w:rsidRPr="00277FAE">
        <w:rPr>
          <w:rStyle w:val="Strong"/>
        </w:rPr>
        <w:t xml:space="preserve"> of British Columbia, as of </w:t>
      </w:r>
      <w:r w:rsidR="00274630">
        <w:rPr>
          <w:rStyle w:val="Strong"/>
        </w:rPr>
        <w:t>_____________________</w:t>
      </w:r>
      <w:r w:rsidRPr="00277FAE">
        <w:rPr>
          <w:rStyle w:val="Strong"/>
        </w:rPr>
        <w:t>.</w:t>
      </w:r>
    </w:p>
    <w:p w14:paraId="45F20086" w14:textId="498D94E1" w:rsidR="00C93FFF" w:rsidRDefault="00C93FFF" w:rsidP="00277FAE">
      <w:pPr>
        <w:pStyle w:val="ListBullet2"/>
      </w:pPr>
      <w:r>
        <w:t>Disclosure statements must be signed by the developer(s). Additionally, if the developer is a corporation(s), all directors of the developer(s) must sign the disclosure statement, unless exempted by the superintendent. At least one director of each corporate developer will have to sign twice, once as the authorized signatory of the corporation and once in his or her personal capacity. Policy Statement 7 sets out additional information on signing disclosure statements.</w:t>
      </w:r>
    </w:p>
    <w:p w14:paraId="7AF3C7A3" w14:textId="1648E8B8" w:rsidR="00C93FFF" w:rsidRDefault="00C93FFF" w:rsidP="00277FAE">
      <w:pPr>
        <w:pStyle w:val="ListBullet"/>
      </w:pPr>
      <w:r>
        <w:t>Solicitor’s Certificate</w:t>
      </w:r>
    </w:p>
    <w:p w14:paraId="0163DC23" w14:textId="77777777" w:rsidR="00C93FFF" w:rsidRDefault="00C93FFF" w:rsidP="00C93FFF">
      <w:pPr>
        <w:pStyle w:val="BodyText"/>
      </w:pPr>
      <w:r>
        <w:t>The disclosure statement must be accompanied by a certificate from a solicitor certifying that the contents of items 4.1, 4.2 and 4.3 are correct.</w:t>
      </w:r>
    </w:p>
    <w:p w14:paraId="51C852D4" w14:textId="06148914" w:rsidR="00C93FFF" w:rsidRPr="00C93FFF" w:rsidRDefault="00C93FFF" w:rsidP="00277FAE">
      <w:pPr>
        <w:pStyle w:val="ListBullet2"/>
      </w:pPr>
      <w:r>
        <w:t>It is not necessary to attach the solicitor’s certificate to the disclosure statement.</w:t>
      </w:r>
    </w:p>
    <w:p w14:paraId="3B9990B4" w14:textId="77777777"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7B710F3C" wp14:editId="3B625FFE">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9CEAE9" w14:textId="11B79EDA" w:rsidR="003B6AEF" w:rsidRDefault="003B6AEF" w:rsidP="003B6AEF">
                            <w:pPr>
                              <w:pStyle w:val="NoSpacing"/>
                            </w:pPr>
                            <w:r>
                              <w:t xml:space="preserve">RE: Policy Statement </w:t>
                            </w:r>
                            <w:r w:rsidR="008F5F53">
                              <w:t>10</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710F3C"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0B9CEAE9" w14:textId="11B79EDA" w:rsidR="003B6AEF" w:rsidRDefault="003B6AEF" w:rsidP="003B6AEF">
                      <w:pPr>
                        <w:pStyle w:val="NoSpacing"/>
                      </w:pPr>
                      <w:r>
                        <w:t xml:space="preserve">RE: Policy Statement </w:t>
                      </w:r>
                      <w:r w:rsidR="008F5F53">
                        <w:t>10</w:t>
                      </w:r>
                      <w:r>
                        <w:t xml:space="preserve"> – October 2014</w:t>
                      </w:r>
                    </w:p>
                  </w:txbxContent>
                </v:textbox>
                <w10:wrap anchorx="margin" anchory="margin"/>
                <w10:anchorlock/>
              </v:shape>
            </w:pict>
          </mc:Fallback>
        </mc:AlternateContent>
      </w:r>
      <w:r w:rsidR="00D669CD" w:rsidRPr="00FF7371">
        <w:rPr>
          <w:rStyle w:val="Strong"/>
        </w:rPr>
        <w:t>Exhibits</w:t>
      </w:r>
    </w:p>
    <w:p w14:paraId="0D511A77" w14:textId="77777777" w:rsidR="00FF7371" w:rsidRPr="00E30308" w:rsidRDefault="00D669CD" w:rsidP="003B6AEF">
      <w:pPr>
        <w:pStyle w:val="ListBullet"/>
      </w:pPr>
      <w:r>
        <w:t>Attach a copy of all Exhibits to the disclosure statement.</w:t>
      </w:r>
    </w:p>
    <w:sectPr w:rsidR="00FF7371" w:rsidRPr="00E30308"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9841" w14:textId="77777777" w:rsidR="003924E4" w:rsidRDefault="003924E4" w:rsidP="00BD66A5">
      <w:r>
        <w:separator/>
      </w:r>
    </w:p>
  </w:endnote>
  <w:endnote w:type="continuationSeparator" w:id="0">
    <w:p w14:paraId="78DF1F5D" w14:textId="77777777" w:rsidR="003924E4" w:rsidRDefault="003924E4"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363ED"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53ACB11" wp14:editId="7B8D23F6">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CE72" w14:textId="2BB67824" w:rsidR="00A667D2" w:rsidRPr="00A667D2" w:rsidRDefault="00753713"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568FBD3C"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B066F6F1BB5942DA9399CFC64623ED3F"/>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35B8E1F" w14:textId="688391D9" w:rsidR="00AC28C1" w:rsidRPr="00AC28C1" w:rsidRDefault="008F5F53" w:rsidP="002212BB">
    <w:pPr>
      <w:pStyle w:val="Footer"/>
    </w:pPr>
    <w:r w:rsidRPr="008F5F53">
      <w:rPr>
        <w:i/>
      </w:rPr>
      <w:t>Real Estate Development Marketing Act</w:t>
    </w:r>
    <w:r w:rsidR="00AC28C1">
      <w:t xml:space="preserve"> / </w:t>
    </w:r>
    <w:r w:rsidR="001D4204">
      <w:t xml:space="preserve">Policy Statement </w:t>
    </w:r>
    <w:r w:rsidR="00EE3E75">
      <w:t>10</w:t>
    </w:r>
    <w:r w:rsidR="00AC28C1">
      <w:t xml:space="preserve"> / </w:t>
    </w:r>
    <w:r w:rsidR="001D4204">
      <w:t>10</w:t>
    </w:r>
    <w:r w:rsidR="009335BA">
      <w:t>-</w:t>
    </w:r>
    <w:r w:rsidR="0011231F">
      <w:rPr>
        <w:noProof/>
      </w:rPr>
      <w:drawing>
        <wp:anchor distT="0" distB="0" distL="114300" distR="114300" simplePos="0" relativeHeight="251658240" behindDoc="1" locked="1" layoutInCell="1" allowOverlap="1" wp14:anchorId="08F9B1EB" wp14:editId="6E2B3BAA">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1D4204">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B9D4" w14:textId="77777777" w:rsidR="003924E4" w:rsidRPr="00E5193A" w:rsidRDefault="003924E4" w:rsidP="00E5193A">
      <w:pPr>
        <w:pStyle w:val="Footer"/>
      </w:pPr>
    </w:p>
  </w:footnote>
  <w:footnote w:type="continuationSeparator" w:id="0">
    <w:p w14:paraId="06EA0E00" w14:textId="77777777" w:rsidR="003924E4" w:rsidRPr="00E5193A" w:rsidRDefault="003924E4" w:rsidP="00E5193A">
      <w:pPr>
        <w:pStyle w:val="Footer"/>
      </w:pPr>
    </w:p>
  </w:footnote>
  <w:footnote w:type="continuationNotice" w:id="1">
    <w:p w14:paraId="7F070C5E" w14:textId="77777777" w:rsidR="003924E4" w:rsidRDefault="003924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9050" w14:textId="77777777" w:rsidR="0011231F" w:rsidRDefault="0011231F">
    <w:pPr>
      <w:pStyle w:val="Header"/>
    </w:pPr>
    <w:r>
      <w:rPr>
        <w:noProof/>
      </w:rPr>
      <w:drawing>
        <wp:inline distT="0" distB="0" distL="0" distR="0" wp14:anchorId="3F777B48" wp14:editId="65C1573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1C2D" w14:textId="77777777" w:rsidR="00137129" w:rsidRDefault="0011231F">
    <w:pPr>
      <w:pStyle w:val="Header"/>
    </w:pPr>
    <w:r>
      <w:rPr>
        <w:noProof/>
      </w:rPr>
      <w:drawing>
        <wp:inline distT="0" distB="0" distL="0" distR="0" wp14:anchorId="70A99DEF" wp14:editId="361CC68C">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FF"/>
    <w:rsid w:val="00000A8D"/>
    <w:rsid w:val="000035BA"/>
    <w:rsid w:val="00004700"/>
    <w:rsid w:val="0000544A"/>
    <w:rsid w:val="0000682A"/>
    <w:rsid w:val="00011422"/>
    <w:rsid w:val="0001263C"/>
    <w:rsid w:val="0001430D"/>
    <w:rsid w:val="00014FB8"/>
    <w:rsid w:val="0001636E"/>
    <w:rsid w:val="00016B78"/>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2802"/>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0065"/>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4630"/>
    <w:rsid w:val="00275E9E"/>
    <w:rsid w:val="00276FAE"/>
    <w:rsid w:val="002777E2"/>
    <w:rsid w:val="00277FAE"/>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022"/>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4E4"/>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788"/>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2226"/>
    <w:rsid w:val="00743750"/>
    <w:rsid w:val="00745B68"/>
    <w:rsid w:val="00745D59"/>
    <w:rsid w:val="00746CC2"/>
    <w:rsid w:val="0075133F"/>
    <w:rsid w:val="00753713"/>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17FB"/>
    <w:rsid w:val="008F20C4"/>
    <w:rsid w:val="008F3B4C"/>
    <w:rsid w:val="008F57BF"/>
    <w:rsid w:val="008F5F53"/>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878A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87314"/>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1E1B"/>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3FFF"/>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C7785"/>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22B69"/>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402"/>
    <w:rsid w:val="00EA7766"/>
    <w:rsid w:val="00EB0221"/>
    <w:rsid w:val="00EB0FB1"/>
    <w:rsid w:val="00EB3E52"/>
    <w:rsid w:val="00EB78B0"/>
    <w:rsid w:val="00EC09D7"/>
    <w:rsid w:val="00EC0EF9"/>
    <w:rsid w:val="00EC27F4"/>
    <w:rsid w:val="00EC54F5"/>
    <w:rsid w:val="00EC74FC"/>
    <w:rsid w:val="00ED1A08"/>
    <w:rsid w:val="00ED454E"/>
    <w:rsid w:val="00ED6F05"/>
    <w:rsid w:val="00EE0E10"/>
    <w:rsid w:val="00EE182F"/>
    <w:rsid w:val="00EE2834"/>
    <w:rsid w:val="00EE3DC1"/>
    <w:rsid w:val="00EE3E75"/>
    <w:rsid w:val="00EE6860"/>
    <w:rsid w:val="00EF0B25"/>
    <w:rsid w:val="00EF2E27"/>
    <w:rsid w:val="00EF45CC"/>
    <w:rsid w:val="00F0099C"/>
    <w:rsid w:val="00F02A3A"/>
    <w:rsid w:val="00F046B3"/>
    <w:rsid w:val="00F054E8"/>
    <w:rsid w:val="00F06D67"/>
    <w:rsid w:val="00F06D88"/>
    <w:rsid w:val="00F12E1C"/>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BA955"/>
  <w15:chartTrackingRefBased/>
  <w15:docId w15:val="{3BBC7849-68B1-4156-8C4A-59C1CDCA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66F6F1BB5942DA9399CFC64623ED3F"/>
        <w:category>
          <w:name w:val="General"/>
          <w:gallery w:val="placeholder"/>
        </w:category>
        <w:types>
          <w:type w:val="bbPlcHdr"/>
        </w:types>
        <w:behaviors>
          <w:behavior w:val="content"/>
        </w:behaviors>
        <w:guid w:val="{0A0AF669-3E91-42E1-987A-9FC65AE209FE}"/>
      </w:docPartPr>
      <w:docPartBody>
        <w:p w:rsidR="00856DA0" w:rsidRDefault="007507F7">
          <w:pPr>
            <w:pStyle w:val="B066F6F1BB5942DA9399CFC64623ED3F"/>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71"/>
    <w:rsid w:val="0006396A"/>
    <w:rsid w:val="0013293B"/>
    <w:rsid w:val="00294C71"/>
    <w:rsid w:val="005653B9"/>
    <w:rsid w:val="006C6358"/>
    <w:rsid w:val="007507F7"/>
    <w:rsid w:val="00856DA0"/>
    <w:rsid w:val="008D07B8"/>
    <w:rsid w:val="00AD106C"/>
    <w:rsid w:val="00D431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C71"/>
    <w:rPr>
      <w:color w:val="808080"/>
    </w:rPr>
  </w:style>
  <w:style w:type="paragraph" w:customStyle="1" w:styleId="B066F6F1BB5942DA9399CFC64623ED3F">
    <w:name w:val="B066F6F1BB5942DA9399CFC64623E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Notes0 xmlns="fd40ba7d-2612-43ab-ad39-034460d73def">Corrections made per S. Budimac 2021-07-22.</Notes0>
    <Blocker xmlns="fd40ba7d-2612-43ab-ad39-034460d73def" xsi:nil="true"/>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New template</status>
    <_Flow_SignoffStatus xmlns="fd40ba7d-2612-43ab-ad39-034460d73def">Rejected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1D9766C9-9E40-4EBA-80AD-32510E21D5F5}"/>
</file>

<file path=customXml/itemProps3.xml><?xml version="1.0" encoding="utf-8"?>
<ds:datastoreItem xmlns:ds="http://schemas.openxmlformats.org/officeDocument/2006/customXml" ds:itemID="{2D1BB912-E3BD-4A5F-AA1B-2F4391FEE1FA}"/>
</file>

<file path=customXml/itemProps4.xml><?xml version="1.0" encoding="utf-8"?>
<ds:datastoreItem xmlns:ds="http://schemas.openxmlformats.org/officeDocument/2006/customXml" ds:itemID="{938C3953-C684-40FB-BA10-E97C002E9234}"/>
</file>

<file path=docProps/app.xml><?xml version="1.0" encoding="utf-8"?>
<Properties xmlns="http://schemas.openxmlformats.org/officeDocument/2006/extended-properties" xmlns:vt="http://schemas.openxmlformats.org/officeDocument/2006/docPropsVTypes">
  <Template>BCFSA Policy Statement Template.dotx</Template>
  <TotalTime>44</TotalTime>
  <Pages>12</Pages>
  <Words>4764</Words>
  <Characters>25443</Characters>
  <Application>Microsoft Office Word</Application>
  <DocSecurity>0</DocSecurity>
  <Lines>1060</Lines>
  <Paragraphs>702</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#10 - Cooperative Interests</dc:title>
  <dc:subject/>
  <dc:creator>Marcus A.T. Gill</dc:creator>
  <cp:keywords/>
  <dc:description>Policy Statement  #10 - Cooperative Interests</dc:description>
  <cp:lastModifiedBy>Heather Lorette</cp:lastModifiedBy>
  <cp:revision>12</cp:revision>
  <dcterms:created xsi:type="dcterms:W3CDTF">2021-05-26T01:02:00Z</dcterms:created>
  <dcterms:modified xsi:type="dcterms:W3CDTF">2021-07-22T17:58:00Z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42000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Approval Level">
    <vt:lpwstr>Ready</vt:lpwstr>
  </property>
  <property fmtid="{D5CDD505-2E9C-101B-9397-08002B2CF9AE}" pid="11" name="_ExtendedDescription">
    <vt:lpwstr/>
  </property>
</Properties>
</file>